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FD9" w:rsidRDefault="00113FD9" w:rsidP="00447BA7">
      <w:pPr>
        <w:pStyle w:val="NormalWeb"/>
        <w:jc w:val="center"/>
      </w:pPr>
      <w:r>
        <w:rPr>
          <w:color w:val="000080"/>
          <w:sz w:val="36"/>
          <w:szCs w:val="36"/>
        </w:rPr>
        <w:t>Чистим карбюратор Pierburg 1B.</w:t>
      </w:r>
    </w:p>
    <w:p w:rsidR="00113FD9" w:rsidRDefault="00113FD9" w:rsidP="00447BA7">
      <w:pPr>
        <w:pStyle w:val="NormalWeb"/>
      </w:pPr>
      <w:r>
        <w:t>Наверное у каждого владельца карбюраторного двигателя возникали проблемы с этим устройством, а именно с карбюратором. В этой статье хочу рассказать о том как я боролся со своим карбюратором Pierburg 1b. Все действия которые описаны в этой статье производились исходя из теоретических познаний и логического мышления, поэтому не претендую что все делалось правильно.</w:t>
      </w:r>
    </w:p>
    <w:p w:rsidR="00113FD9" w:rsidRDefault="00113FD9" w:rsidP="00447BA7">
      <w:pPr>
        <w:pStyle w:val="NormalWeb"/>
      </w:pPr>
      <w:r>
        <w:t xml:space="preserve">Для начала конечно же снимаем карбюратор. </w:t>
      </w:r>
      <w:r>
        <w:rPr>
          <w:b/>
          <w:bCs/>
        </w:rPr>
        <w:t>ВНИМАНИЕ!</w:t>
      </w:r>
      <w:r>
        <w:t xml:space="preserve"> </w:t>
      </w:r>
      <w:r>
        <w:rPr>
          <w:b/>
          <w:bCs/>
        </w:rPr>
        <w:t>Если вы не знаете как снять карбюратор, то наверное все-таки стоит обратится к специалисту который сделает все за вас, и читать дальше не имеет смысла.</w:t>
      </w:r>
      <w:r>
        <w:t xml:space="preserve"> Запоминаем расположение всех вакуумных трубок чтоб потом поставить все на место.</w:t>
      </w:r>
    </w:p>
    <w:p w:rsidR="00113FD9" w:rsidRDefault="00113FD9" w:rsidP="00447BA7">
      <w:pPr>
        <w:pStyle w:val="NormalWeb"/>
      </w:pPr>
      <w:r>
        <w:t>Карбюратор Pierburg 1B вид сверху.</w:t>
      </w:r>
    </w:p>
    <w:p w:rsidR="00113FD9" w:rsidRDefault="00113FD9" w:rsidP="00447BA7">
      <w:pPr>
        <w:pStyle w:val="NormalWeb"/>
        <w:jc w:val="center"/>
      </w:pPr>
      <w:hyperlink r:id="rId4" w:tgtFrame="_blank" w:history="1">
        <w:hyperlink r:id="rId5" w:tgtFrame="_blank" w:history="1">
          <w:r w:rsidRPr="00291AA3">
            <w:rPr>
              <w:noProof/>
              <w:color w:val="0000FF"/>
              <w:lang w:val="en-US"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1" o:spid="_x0000_i1025" type="#_x0000_t75" alt="http://dexter-zvon.narod.ru/foto/k/01.jpg" href="http://dexter-zvon.narod.ru/foto/k/01big.j" style="width:225pt;height:180pt;visibility:visible" o:button="t">
                <v:fill o:detectmouseclick="t"/>
                <v:imagedata r:id="rId6" o:title=""/>
              </v:shape>
            </w:pict>
          </w:r>
        </w:hyperlink>
        <w:r>
          <w:rPr>
            <w:color w:val="0000FF"/>
            <w:u w:val="single"/>
          </w:rPr>
          <w:br/>
        </w:r>
        <w:r>
          <w:rPr>
            <w:rStyle w:val="Hyperlink"/>
          </w:rPr>
          <w:t>Увеличить</w:t>
        </w:r>
      </w:hyperlink>
    </w:p>
    <w:p w:rsidR="00113FD9" w:rsidRDefault="00113FD9" w:rsidP="00447BA7">
      <w:pPr>
        <w:pStyle w:val="NormalWeb"/>
      </w:pPr>
      <w:r>
        <w:t>Сначала я решил его почистить снаружи. Для этого (да и для дальнейшей чисти) использовался заранее приобретенный очиститель карбюратора. А также был приобретен ремкомплект для карбюраторов Pierburg 1b.</w:t>
      </w:r>
    </w:p>
    <w:p w:rsidR="00113FD9" w:rsidRDefault="00113FD9" w:rsidP="00447BA7">
      <w:pPr>
        <w:pStyle w:val="NormalWeb"/>
        <w:jc w:val="center"/>
      </w:pPr>
      <w:hyperlink r:id="rId7" w:tgtFrame="_blank" w:history="1">
        <w:hyperlink r:id="rId8" w:tgtFrame="_blank" w:history="1">
          <w:r w:rsidRPr="00291AA3">
            <w:rPr>
              <w:noProof/>
              <w:color w:val="0000FF"/>
              <w:lang w:val="en-US" w:eastAsia="en-US"/>
            </w:rPr>
            <w:pict>
              <v:shape id="Рисунок 2" o:spid="_x0000_i1026" type="#_x0000_t75" alt="http://dexter-zvon.narod.ru/foto/k/05.jpg" href="http://dexter-zvon.narod.ru/foto/k/05big.j" style="width:225pt;height:305.25pt;visibility:visible" o:button="t">
                <v:fill o:detectmouseclick="t"/>
                <v:imagedata r:id="rId9" o:title=""/>
              </v:shape>
            </w:pict>
          </w:r>
        </w:hyperlink>
        <w:r>
          <w:rPr>
            <w:color w:val="0000FF"/>
            <w:u w:val="single"/>
          </w:rPr>
          <w:br/>
        </w:r>
        <w:r>
          <w:rPr>
            <w:rStyle w:val="Hyperlink"/>
          </w:rPr>
          <w:t>Увеличить</w:t>
        </w:r>
      </w:hyperlink>
    </w:p>
    <w:p w:rsidR="00113FD9" w:rsidRDefault="00113FD9" w:rsidP="00447BA7">
      <w:pPr>
        <w:pStyle w:val="NormalWeb"/>
      </w:pPr>
      <w:r>
        <w:t>Далее снимаем верхнюю крышку карбюратора открутив 4-е болта сверху (отмечены на фото).</w:t>
      </w:r>
    </w:p>
    <w:p w:rsidR="00113FD9" w:rsidRDefault="00113FD9" w:rsidP="00447BA7">
      <w:pPr>
        <w:pStyle w:val="NormalWeb"/>
        <w:jc w:val="center"/>
      </w:pPr>
      <w:hyperlink r:id="rId10" w:tgtFrame="_blank" w:history="1">
        <w:hyperlink r:id="rId11" w:tgtFrame="_blank" w:history="1">
          <w:r w:rsidRPr="00291AA3">
            <w:rPr>
              <w:noProof/>
              <w:color w:val="0000FF"/>
              <w:lang w:val="en-US" w:eastAsia="en-US"/>
            </w:rPr>
            <w:pict>
              <v:shape id="Рисунок 3" o:spid="_x0000_i1027" type="#_x0000_t75" alt="http://dexter-zvon.narod.ru/foto/k/06.jpg" href="http://dexter-zvon.narod.ru/foto/k/06big.j" style="width:225pt;height:180pt;visibility:visible" o:button="t">
                <v:fill o:detectmouseclick="t"/>
                <v:imagedata r:id="rId12" o:title=""/>
              </v:shape>
            </w:pict>
          </w:r>
        </w:hyperlink>
        <w:r>
          <w:rPr>
            <w:color w:val="0000FF"/>
            <w:u w:val="single"/>
          </w:rPr>
          <w:br/>
        </w:r>
        <w:r>
          <w:rPr>
            <w:rStyle w:val="Hyperlink"/>
          </w:rPr>
          <w:t>Увеличить</w:t>
        </w:r>
      </w:hyperlink>
    </w:p>
    <w:p w:rsidR="00113FD9" w:rsidRDefault="00113FD9" w:rsidP="00447BA7">
      <w:pPr>
        <w:pStyle w:val="NormalWeb"/>
      </w:pPr>
      <w:r>
        <w:t>Получаем две части карбюратора. Между ними прокладка которую следует аккуратно снять и осмотреть, если она в плохом состоянии то заменить на такую же из ремкомплекта. На верхней части у нас остались: поплавок с иглой и система управления воздушной заслонкой. А на нижней части: поплавковая камера, дроссельная заслонка, клапан отсечки топлива, ускорительный насос.</w:t>
      </w:r>
    </w:p>
    <w:p w:rsidR="00113FD9" w:rsidRDefault="00113FD9" w:rsidP="00447BA7">
      <w:pPr>
        <w:pStyle w:val="NormalWeb"/>
      </w:pPr>
      <w:r>
        <w:t>Верхняя часть(вид снизу):</w:t>
      </w:r>
    </w:p>
    <w:p w:rsidR="00113FD9" w:rsidRDefault="00113FD9" w:rsidP="00447BA7">
      <w:pPr>
        <w:pStyle w:val="NormalWeb"/>
        <w:jc w:val="center"/>
      </w:pPr>
      <w:hyperlink r:id="rId13" w:tgtFrame="_blank" w:history="1">
        <w:hyperlink r:id="rId14" w:tgtFrame="_blank" w:history="1">
          <w:r w:rsidRPr="00291AA3">
            <w:rPr>
              <w:noProof/>
              <w:color w:val="0000FF"/>
              <w:lang w:val="en-US" w:eastAsia="en-US"/>
            </w:rPr>
            <w:pict>
              <v:shape id="Рисунок 4" o:spid="_x0000_i1028" type="#_x0000_t75" alt="http://dexter-zvon.narod.ru/foto/k/07.jpg" href="http://dexter-zvon.narod.ru/foto/k/07big.j" style="width:225pt;height:186.75pt;visibility:visible" o:button="t">
                <v:fill o:detectmouseclick="t"/>
                <v:imagedata r:id="rId15" o:title=""/>
              </v:shape>
            </w:pict>
          </w:r>
        </w:hyperlink>
        <w:r>
          <w:rPr>
            <w:color w:val="0000FF"/>
            <w:u w:val="single"/>
          </w:rPr>
          <w:br/>
        </w:r>
        <w:r>
          <w:rPr>
            <w:rStyle w:val="Hyperlink"/>
          </w:rPr>
          <w:t>Увеличить</w:t>
        </w:r>
      </w:hyperlink>
    </w:p>
    <w:p w:rsidR="00113FD9" w:rsidRDefault="00113FD9" w:rsidP="00447BA7">
      <w:pPr>
        <w:pStyle w:val="NormalWeb"/>
      </w:pPr>
      <w:r>
        <w:t>Нижняя часть:</w:t>
      </w:r>
    </w:p>
    <w:p w:rsidR="00113FD9" w:rsidRDefault="00113FD9" w:rsidP="00447BA7">
      <w:pPr>
        <w:pStyle w:val="NormalWeb"/>
        <w:jc w:val="center"/>
      </w:pPr>
      <w:hyperlink r:id="rId16" w:tgtFrame="_blank" w:history="1">
        <w:hyperlink r:id="rId17" w:tgtFrame="_blank" w:history="1">
          <w:r w:rsidRPr="00291AA3">
            <w:rPr>
              <w:noProof/>
              <w:color w:val="0000FF"/>
              <w:lang w:val="en-US" w:eastAsia="en-US"/>
            </w:rPr>
            <w:pict>
              <v:shape id="Рисунок 5" o:spid="_x0000_i1029" type="#_x0000_t75" alt="http://dexter-zvon.narod.ru/foto/k/08.jpg" href="http://dexter-zvon.narod.ru/foto/k/08big.j" style="width:225pt;height:182.25pt;visibility:visible" o:button="t">
                <v:fill o:detectmouseclick="t"/>
                <v:imagedata r:id="rId18" o:title=""/>
              </v:shape>
            </w:pict>
          </w:r>
        </w:hyperlink>
        <w:r>
          <w:rPr>
            <w:color w:val="0000FF"/>
            <w:u w:val="single"/>
          </w:rPr>
          <w:br/>
        </w:r>
        <w:r>
          <w:rPr>
            <w:rStyle w:val="Hyperlink"/>
          </w:rPr>
          <w:t>Увеличить</w:t>
        </w:r>
      </w:hyperlink>
    </w:p>
    <w:p w:rsidR="00113FD9" w:rsidRDefault="00113FD9" w:rsidP="00447BA7">
      <w:pPr>
        <w:pStyle w:val="NormalWeb"/>
      </w:pPr>
      <w:r>
        <w:t>Испытываем игольчатый клапан, для этого берем верхнюю часть поплавком вверх, закрываем пальцем патрубок для возврата топлива (см. фото выше) дуем в патрубок для подачи топлива. Воздух не должен проходить. Если отпустить палец, то весь воздух должен выходить через возвратный патрубок. Далее аккуратно приподнимаем поплавок и воздух должен проходить во внутрь поплавковой камеры. Если что-то не так, то снимаем поплавок, выбив шпильку на которой он держится и меняем иглу из ремкомплекта. Мне этого делать не пришлось.</w:t>
      </w:r>
    </w:p>
    <w:p w:rsidR="00113FD9" w:rsidRDefault="00113FD9" w:rsidP="00447BA7">
      <w:pPr>
        <w:pStyle w:val="NormalWeb"/>
      </w:pPr>
      <w:r>
        <w:t xml:space="preserve">Очищаем всю верхнюю часть очистителем карбюратора, особенно всякие дырочки и канавки, а так же жиклеры. Некоторые жиклеры можно выкрутить для более удобной очистки, на них есть шлицы под отвертку. </w:t>
      </w:r>
      <w:r>
        <w:rPr>
          <w:b/>
          <w:bCs/>
        </w:rPr>
        <w:t>Ни в коем случае для чистки жиклеров не используйте иголки и проволочки</w:t>
      </w:r>
      <w:r>
        <w:t>, дырочки в них калиброваны. Я для очистки использовал только давление в баллончике очистителя карбюратора.</w:t>
      </w:r>
    </w:p>
    <w:p w:rsidR="00113FD9" w:rsidRDefault="00113FD9" w:rsidP="00447BA7">
      <w:pPr>
        <w:pStyle w:val="NormalWeb"/>
      </w:pPr>
      <w:r>
        <w:t>Сбоку к верхней части прикручена система управления воздушной заслонкой.</w:t>
      </w:r>
    </w:p>
    <w:p w:rsidR="00113FD9" w:rsidRDefault="00113FD9" w:rsidP="00447BA7">
      <w:pPr>
        <w:pStyle w:val="NormalWeb"/>
        <w:jc w:val="center"/>
      </w:pPr>
      <w:hyperlink r:id="rId19" w:tgtFrame="_blank" w:history="1">
        <w:hyperlink r:id="rId20" w:tgtFrame="_blank" w:history="1">
          <w:r w:rsidRPr="00291AA3">
            <w:rPr>
              <w:noProof/>
              <w:color w:val="0000FF"/>
              <w:lang w:val="en-US" w:eastAsia="en-US"/>
            </w:rPr>
            <w:pict>
              <v:shape id="Рисунок 6" o:spid="_x0000_i1030" type="#_x0000_t75" alt="http://dexter-zvon.narod.ru/foto/k/04.jpg" href="http://dexter-zvon.narod.ru/foto/k/04big.j" style="width:225pt;height:149.25pt;visibility:visible" o:button="t">
                <v:fill o:detectmouseclick="t"/>
                <v:imagedata r:id="rId21" o:title=""/>
              </v:shape>
            </w:pict>
          </w:r>
        </w:hyperlink>
        <w:r>
          <w:rPr>
            <w:color w:val="0000FF"/>
            <w:u w:val="single"/>
          </w:rPr>
          <w:br/>
        </w:r>
        <w:r>
          <w:rPr>
            <w:rStyle w:val="Hyperlink"/>
          </w:rPr>
          <w:t>Увеличить</w:t>
        </w:r>
      </w:hyperlink>
    </w:p>
    <w:p w:rsidR="00113FD9" w:rsidRDefault="00113FD9" w:rsidP="00447BA7">
      <w:pPr>
        <w:pStyle w:val="NormalWeb"/>
      </w:pPr>
      <w:r>
        <w:t>На этой части установлено устройство открывания воздушной заслонки. Работает оно следующим образом: за счет разряженного воздуха в впускном коллекторе двигается шток диафрагмы и открывает воздушную заслонку. Проверить можно вдувая в себя воздух через трубку вакуума, при этом шток должен двигаться. У меня этого не происходило, что явно указывает на повреждение диафрагмы.</w:t>
      </w:r>
    </w:p>
    <w:p w:rsidR="00113FD9" w:rsidRDefault="00113FD9" w:rsidP="00447BA7">
      <w:pPr>
        <w:pStyle w:val="NormalWeb"/>
        <w:jc w:val="center"/>
      </w:pPr>
      <w:hyperlink r:id="rId22" w:tgtFrame="_blank" w:history="1">
        <w:hyperlink r:id="rId23" w:tgtFrame="_blank" w:history="1">
          <w:r w:rsidRPr="00291AA3">
            <w:rPr>
              <w:noProof/>
              <w:color w:val="0000FF"/>
              <w:lang w:val="en-US" w:eastAsia="en-US"/>
            </w:rPr>
            <w:pict>
              <v:shape id="Рисунок 7" o:spid="_x0000_i1031" type="#_x0000_t75" alt="http://dexter-zvon.narod.ru/foto/k/09.jpg" href="http://dexter-zvon.narod.ru/foto/k/09big.j" style="width:225pt;height:132pt;visibility:visible" o:button="t">
                <v:fill o:detectmouseclick="t"/>
                <v:imagedata r:id="rId24" o:title=""/>
              </v:shape>
            </w:pict>
          </w:r>
        </w:hyperlink>
        <w:r>
          <w:rPr>
            <w:color w:val="0000FF"/>
            <w:u w:val="single"/>
          </w:rPr>
          <w:br/>
        </w:r>
        <w:r>
          <w:rPr>
            <w:rStyle w:val="Hyperlink"/>
          </w:rPr>
          <w:t>Увеличить</w:t>
        </w:r>
      </w:hyperlink>
    </w:p>
    <w:p w:rsidR="00113FD9" w:rsidRDefault="00113FD9" w:rsidP="00447BA7">
      <w:pPr>
        <w:pStyle w:val="NormalWeb"/>
      </w:pPr>
      <w:r>
        <w:t>Значит разбираем это устройство. Сначала выбиваем две маленькие шпильки (см. фото ниже) и достаем его.</w:t>
      </w:r>
    </w:p>
    <w:p w:rsidR="00113FD9" w:rsidRDefault="00113FD9" w:rsidP="00447BA7">
      <w:pPr>
        <w:pStyle w:val="NormalWeb"/>
        <w:jc w:val="center"/>
      </w:pPr>
      <w:hyperlink r:id="rId25" w:tgtFrame="_blank" w:history="1">
        <w:hyperlink r:id="rId26" w:tgtFrame="_blank" w:history="1">
          <w:r w:rsidRPr="00291AA3">
            <w:rPr>
              <w:noProof/>
              <w:color w:val="0000FF"/>
              <w:lang w:val="en-US" w:eastAsia="en-US"/>
            </w:rPr>
            <w:pict>
              <v:shape id="Рисунок 8" o:spid="_x0000_i1032" type="#_x0000_t75" alt="http://dexter-zvon.narod.ru/foto/k/10.jpg" href="http://dexter-zvon.narod.ru/foto/k/10big.j" style="width:225pt;height:180pt;visibility:visible" o:button="t">
                <v:fill o:detectmouseclick="t"/>
                <v:imagedata r:id="rId27" o:title=""/>
              </v:shape>
            </w:pict>
          </w:r>
        </w:hyperlink>
        <w:r>
          <w:rPr>
            <w:color w:val="0000FF"/>
            <w:u w:val="single"/>
          </w:rPr>
          <w:br/>
        </w:r>
        <w:r>
          <w:rPr>
            <w:rStyle w:val="Hyperlink"/>
          </w:rPr>
          <w:t>Увеличить</w:t>
        </w:r>
      </w:hyperlink>
    </w:p>
    <w:p w:rsidR="00113FD9" w:rsidRDefault="00113FD9" w:rsidP="00447BA7">
      <w:pPr>
        <w:pStyle w:val="NormalWeb"/>
      </w:pPr>
      <w:r>
        <w:t>Затем разбираем само устройство открывания воздушной заслонки. И восстанавливаем мембрану или если есть возможность меняем блок целиком, тут уж кто во что горазд. Я восстанавливал мембрану с помощью клея "88" и тканевого материала. Получилось довольно эластично, когда всё высохло устройство было предварительно собрано и испытано. Ну и собираем все в обратной последовательности.</w:t>
      </w:r>
    </w:p>
    <w:p w:rsidR="00113FD9" w:rsidRDefault="00113FD9" w:rsidP="00447BA7">
      <w:pPr>
        <w:pStyle w:val="NormalWeb"/>
        <w:jc w:val="center"/>
      </w:pPr>
      <w:hyperlink r:id="rId28" w:tgtFrame="_blank" w:history="1">
        <w:r w:rsidRPr="00291AA3">
          <w:rPr>
            <w:noProof/>
            <w:color w:val="0000FF"/>
            <w:lang w:val="en-US" w:eastAsia="en-US"/>
          </w:rPr>
          <w:pict>
            <v:shape id="Рисунок 9" o:spid="_x0000_i1033" type="#_x0000_t75" alt="http://dexter-zvon.narod.ru/foto/k/11.jpg" href="http://dexter-zvon.narod.ru/foto/k/11big.j" style="width:225pt;height:175.5pt;visibility:visible" o:button="t">
              <v:fill o:detectmouseclick="t"/>
              <v:imagedata r:id="rId29" o:title=""/>
            </v:shape>
          </w:pict>
        </w:r>
      </w:hyperlink>
      <w:hyperlink r:id="rId30" w:tgtFrame="_blank" w:history="1">
        <w:r w:rsidRPr="00291AA3">
          <w:rPr>
            <w:noProof/>
            <w:color w:val="0000FF"/>
            <w:lang w:val="en-US" w:eastAsia="en-US"/>
          </w:rPr>
          <w:pict>
            <v:shape id="Рисунок 10" o:spid="_x0000_i1034" type="#_x0000_t75" alt="http://dexter-zvon.narod.ru/foto/k/12.jpg" href="http://dexter-zvon.narod.ru/foto/k/12big.j" style="width:224.25pt;height:171pt;visibility:visible" o:button="t">
              <v:fill o:detectmouseclick="t"/>
              <v:imagedata r:id="rId31" o:title=""/>
            </v:shape>
          </w:pict>
        </w:r>
      </w:hyperlink>
    </w:p>
    <w:p w:rsidR="00113FD9" w:rsidRDefault="00113FD9" w:rsidP="00447BA7">
      <w:pPr>
        <w:pStyle w:val="NormalWeb"/>
      </w:pPr>
      <w:r>
        <w:t>Далее переходим к нижней части.</w:t>
      </w:r>
    </w:p>
    <w:p w:rsidR="00113FD9" w:rsidRDefault="00113FD9" w:rsidP="00447BA7">
      <w:pPr>
        <w:pStyle w:val="NormalWeb"/>
      </w:pPr>
      <w:r>
        <w:t>Значит переходим к нижней части карбюратора.</w:t>
      </w:r>
    </w:p>
    <w:p w:rsidR="00113FD9" w:rsidRDefault="00113FD9" w:rsidP="00447BA7">
      <w:pPr>
        <w:pStyle w:val="NormalWeb"/>
        <w:jc w:val="center"/>
      </w:pPr>
      <w:hyperlink r:id="rId32" w:tgtFrame="_blank" w:history="1">
        <w:r w:rsidRPr="00291AA3">
          <w:rPr>
            <w:noProof/>
            <w:color w:val="0000FF"/>
            <w:lang w:val="en-US" w:eastAsia="en-US"/>
          </w:rPr>
          <w:pict>
            <v:shape id="Рисунок 30" o:spid="_x0000_i1035" type="#_x0000_t75" alt="http://dexter-zvon.narod.ru/foto/k/13.jpg" href="http://dexter-zvon.narod.ru/foto/k/13big.j" style="width:224.25pt;height:181.5pt;visibility:visible" o:button="t">
              <v:fill o:detectmouseclick="t"/>
              <v:imagedata r:id="rId33" o:title=""/>
            </v:shape>
          </w:pict>
        </w:r>
      </w:hyperlink>
      <w:hyperlink r:id="rId34" w:tgtFrame="_blank" w:history="1">
        <w:r>
          <w:rPr>
            <w:color w:val="0000FF"/>
            <w:u w:val="single"/>
          </w:rPr>
          <w:br/>
        </w:r>
        <w:r>
          <w:rPr>
            <w:rStyle w:val="Hyperlink"/>
          </w:rPr>
          <w:t>Увеличить</w:t>
        </w:r>
      </w:hyperlink>
    </w:p>
    <w:p w:rsidR="00113FD9" w:rsidRDefault="00113FD9" w:rsidP="00447BA7">
      <w:pPr>
        <w:pStyle w:val="NormalWeb"/>
      </w:pPr>
      <w:r>
        <w:t>Вынимаем ускорительный насос. Для этого его можно просто аккуратно потянуть вверх. Либо поддеть вверх фиксирующее кольцо, для чего с права есть вырез.</w:t>
      </w:r>
    </w:p>
    <w:p w:rsidR="00113FD9" w:rsidRDefault="00113FD9" w:rsidP="00447BA7">
      <w:pPr>
        <w:pStyle w:val="NormalWeb"/>
        <w:jc w:val="center"/>
      </w:pPr>
      <w:hyperlink r:id="rId35" w:tgtFrame="_blank" w:history="1">
        <w:r w:rsidRPr="00291AA3">
          <w:rPr>
            <w:noProof/>
            <w:color w:val="0000FF"/>
            <w:lang w:val="en-US" w:eastAsia="en-US"/>
          </w:rPr>
          <w:pict>
            <v:shape id="Рисунок 31" o:spid="_x0000_i1036" type="#_x0000_t75" alt="http://dexter-zvon.narod.ru/foto/k/14.jpg" href="http://dexter-zvon.narod.ru/foto/k/14big.j" style="width:225pt;height:181.5pt;visibility:visible" o:button="t">
              <v:fill o:detectmouseclick="t"/>
              <v:imagedata r:id="rId36" o:title=""/>
            </v:shape>
          </w:pict>
        </w:r>
      </w:hyperlink>
      <w:hyperlink r:id="rId37" w:tgtFrame="_blank" w:history="1">
        <w:r>
          <w:rPr>
            <w:color w:val="0000FF"/>
            <w:u w:val="single"/>
          </w:rPr>
          <w:br/>
        </w:r>
        <w:r>
          <w:rPr>
            <w:rStyle w:val="Hyperlink"/>
          </w:rPr>
          <w:t>Увеличить</w:t>
        </w:r>
      </w:hyperlink>
    </w:p>
    <w:p w:rsidR="00113FD9" w:rsidRDefault="00113FD9" w:rsidP="00447BA7">
      <w:pPr>
        <w:pStyle w:val="NormalWeb"/>
      </w:pPr>
      <w:r>
        <w:t>Хорошенько осматриваем все детали ускорительного насоса. У меня, например, был обнаружен следующий дефект.</w:t>
      </w:r>
    </w:p>
    <w:p w:rsidR="00113FD9" w:rsidRDefault="00113FD9" w:rsidP="00447BA7">
      <w:pPr>
        <w:pStyle w:val="NormalWeb"/>
        <w:jc w:val="center"/>
      </w:pPr>
      <w:hyperlink r:id="rId38" w:tgtFrame="_blank" w:history="1">
        <w:r w:rsidRPr="00291AA3">
          <w:rPr>
            <w:noProof/>
            <w:color w:val="0000FF"/>
            <w:lang w:val="en-US" w:eastAsia="en-US"/>
          </w:rPr>
          <w:pict>
            <v:shape id="Рисунок 32" o:spid="_x0000_i1037" type="#_x0000_t75" alt="http://dexter-zvon.narod.ru/foto/k/15.jpg" href="http://dexter-zvon.narod.ru/foto/k/15big.j" style="width:225pt;height:181.5pt;visibility:visible" o:button="t">
              <v:fill o:detectmouseclick="t"/>
              <v:imagedata r:id="rId39" o:title=""/>
            </v:shape>
          </w:pict>
        </w:r>
      </w:hyperlink>
      <w:hyperlink r:id="rId40" w:tgtFrame="_blank" w:history="1">
        <w:r>
          <w:rPr>
            <w:color w:val="0000FF"/>
            <w:u w:val="single"/>
          </w:rPr>
          <w:br/>
        </w:r>
        <w:r>
          <w:rPr>
            <w:rStyle w:val="Hyperlink"/>
          </w:rPr>
          <w:t>Увеличить</w:t>
        </w:r>
      </w:hyperlink>
    </w:p>
    <w:p w:rsidR="00113FD9" w:rsidRDefault="00113FD9" w:rsidP="00447BA7">
      <w:pPr>
        <w:pStyle w:val="NormalWeb"/>
      </w:pPr>
      <w:r>
        <w:t>Причем отвалившийся кусочек был по пути к инжектору ускорительного насоса.</w:t>
      </w:r>
    </w:p>
    <w:p w:rsidR="00113FD9" w:rsidRDefault="00113FD9" w:rsidP="00447BA7">
      <w:pPr>
        <w:pStyle w:val="NormalWeb"/>
      </w:pPr>
      <w:r>
        <w:t>В общем меняем все изношенные части, запчастями из ремкомплекта, и тут ключевое слово "изношенные". На своем опыте скажу, что лучше конечно постараться чтоб в карбюраторе осталось как можно больше родных частей, так как качество ремкомплектов оставляет желать лучшего. Собираем все аккуратно на место, следим чтоб верхняя и нижняя части карбюратора, соединились без перекосов, и стараемся не повредить прокладку между ними. После сборки все еще раз осматриваем, проверяем работоспособность ускорительного насоса. Для его проверки можно налить чуть бензинчика в поплавковую камеру и нажимая на рычаг насоса убедиться, что из инжектора ускорительного насоса интенсивно выливаются две тонкие струи топлива.</w:t>
      </w:r>
    </w:p>
    <w:p w:rsidR="00113FD9" w:rsidRDefault="00113FD9" w:rsidP="00447BA7">
      <w:pPr>
        <w:pStyle w:val="NormalWeb"/>
      </w:pPr>
      <w:r>
        <w:t>Ну и для тех кто не воспользовался советом в начале первой статьи и не запомнил расположение всех вакуумных трубок, предлагаю схему:</w:t>
      </w:r>
    </w:p>
    <w:p w:rsidR="00113FD9" w:rsidRDefault="00113FD9" w:rsidP="00447BA7">
      <w:pPr>
        <w:pStyle w:val="NormalWeb"/>
        <w:jc w:val="center"/>
      </w:pPr>
      <w:r w:rsidRPr="00291AA3">
        <w:rPr>
          <w:noProof/>
          <w:lang w:val="en-US" w:eastAsia="en-US"/>
        </w:rPr>
        <w:pict>
          <v:shape id="Рисунок 57" o:spid="_x0000_i1038" type="#_x0000_t75" alt="Схема расположения вакуумных трубок" style="width:421.5pt;height:269.25pt;visibility:visible">
            <v:imagedata r:id="rId41" o:title=""/>
          </v:shape>
        </w:pict>
      </w:r>
    </w:p>
    <w:p w:rsidR="00113FD9" w:rsidRDefault="00113FD9" w:rsidP="00447BA7">
      <w:pPr>
        <w:pStyle w:val="NormalWeb"/>
      </w:pPr>
      <w:r>
        <w:t>А вот схема электрической части:</w:t>
      </w:r>
    </w:p>
    <w:p w:rsidR="00113FD9" w:rsidRDefault="00113FD9" w:rsidP="00447BA7">
      <w:pPr>
        <w:pStyle w:val="NormalWeb"/>
        <w:jc w:val="center"/>
      </w:pPr>
      <w:r w:rsidRPr="00291AA3">
        <w:rPr>
          <w:noProof/>
          <w:lang w:val="en-US" w:eastAsia="en-US"/>
        </w:rPr>
        <w:pict>
          <v:shape id="Рисунок 58" o:spid="_x0000_i1039" type="#_x0000_t75" alt="Схема клапана" style="width:226.5pt;height:148.5pt;visibility:visible">
            <v:imagedata r:id="rId42" o:title=""/>
          </v:shape>
        </w:pict>
      </w:r>
    </w:p>
    <w:p w:rsidR="00113FD9" w:rsidRDefault="00113FD9" w:rsidP="00447BA7">
      <w:pPr>
        <w:pStyle w:val="NormalWeb"/>
        <w:spacing w:before="240" w:beforeAutospacing="0" w:after="240" w:afterAutospacing="0"/>
      </w:pPr>
      <w:r>
        <w:t>Итак: 1 - Электронная схема управления, 2 - Пневмоэлектроклапан, 3 - Электрическая часть клапана отключения холостого хода, 4 - Механическая часть клапана отключения холостого хода, 5 - Карбюратор, 6 - Вакуум опережения зажигания, 7 - Патрубок на термоклапан в корпусе воздушного фильтра.</w:t>
      </w:r>
    </w:p>
    <w:p w:rsidR="00113FD9" w:rsidRDefault="00113FD9" w:rsidP="00447BA7">
      <w:pPr>
        <w:pStyle w:val="NormalWeb"/>
        <w:spacing w:before="240" w:beforeAutospacing="0" w:after="240" w:afterAutospacing="0"/>
      </w:pPr>
      <w:r>
        <w:t>В реальности эти части выглядят так:</w:t>
      </w:r>
    </w:p>
    <w:p w:rsidR="00113FD9" w:rsidRDefault="00113FD9">
      <w:pPr>
        <w:rPr>
          <w:lang w:val="uk-UA"/>
        </w:rPr>
      </w:pPr>
    </w:p>
    <w:p w:rsidR="00113FD9" w:rsidRDefault="00113FD9">
      <w:pPr>
        <w:rPr>
          <w:lang w:val="uk-UA"/>
        </w:rPr>
      </w:pPr>
    </w:p>
    <w:p w:rsidR="00113FD9" w:rsidRDefault="00113FD9">
      <w:pPr>
        <w:rPr>
          <w:lang w:val="uk-UA"/>
        </w:rPr>
      </w:pPr>
    </w:p>
    <w:p w:rsidR="00113FD9" w:rsidRDefault="00113FD9">
      <w:pPr>
        <w:rPr>
          <w:lang w:val="uk-UA"/>
        </w:rPr>
      </w:pPr>
    </w:p>
    <w:p w:rsidR="00113FD9" w:rsidRDefault="00113FD9">
      <w:pPr>
        <w:rPr>
          <w:lang w:val="uk-UA"/>
        </w:rPr>
      </w:pPr>
    </w:p>
    <w:p w:rsidR="00113FD9" w:rsidRDefault="00113FD9">
      <w:pPr>
        <w:rPr>
          <w:lang w:val="uk-UA"/>
        </w:rPr>
      </w:pPr>
    </w:p>
    <w:p w:rsidR="00113FD9" w:rsidRPr="00EE520F" w:rsidRDefault="00113FD9" w:rsidP="00EE520F">
      <w:pPr>
        <w:spacing w:before="100" w:beforeAutospacing="1" w:after="100" w:afterAutospacing="1" w:line="240" w:lineRule="auto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E520F">
        <w:rPr>
          <w:rFonts w:ascii="Times New Roman" w:hAnsi="Times New Roman"/>
          <w:b/>
          <w:bCs/>
          <w:sz w:val="24"/>
          <w:szCs w:val="24"/>
          <w:lang w:eastAsia="ru-RU"/>
        </w:rPr>
        <w:t>6.1.14.3. Карбюратор 1В1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445"/>
      </w:tblGrid>
      <w:tr w:rsidR="00113FD9" w:rsidRPr="00EE520F" w:rsidTr="00EE520F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</w:tcPr>
          <w:p w:rsidR="00113FD9" w:rsidRPr="00EE520F" w:rsidRDefault="00113FD9" w:rsidP="00EE52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52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ПОРЯДОК ВЫПОЛНЕНИЯ </w:t>
            </w:r>
          </w:p>
        </w:tc>
      </w:tr>
      <w:tr w:rsidR="00113FD9" w:rsidRPr="00EE520F" w:rsidTr="00EE520F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/>
            </w:tblPr>
            <w:tblGrid>
              <w:gridCol w:w="4210"/>
              <w:gridCol w:w="5145"/>
            </w:tblGrid>
            <w:tr w:rsidR="00113FD9" w:rsidRPr="00EE520F">
              <w:trPr>
                <w:tblCellSpacing w:w="0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Снимите карбюратор с двигателя.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2.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Снимите шланг вакуумной камеры перемещения с корпуса дросселя.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2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pict>
                      <v:shape id="_x0000_i1040" type="#_x0000_t75" alt=" Карбюратор 1В1 Opel Kadett E" style="width:150pt;height:110.25pt">
                        <v:imagedata r:id="rId43" r:href="rId44"/>
                      </v:shape>
                    </w:pict>
                  </w:r>
                </w:p>
              </w:tc>
              <w:tc>
                <w:tcPr>
                  <w:tcW w:w="27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3.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Отвинтите четыре винта и снимите верхнюю крышку карбюратора.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2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pict>
                      <v:shape id="_x0000_i1041" type="#_x0000_t75" alt=" Карбюратор 1В1 Opel Kadett E" style="width:150pt;height:117.75pt">
                        <v:imagedata r:id="rId45" r:href="rId46"/>
                      </v:shape>
                    </w:pict>
                  </w:r>
                </w:p>
              </w:tc>
              <w:tc>
                <w:tcPr>
                  <w:tcW w:w="27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4.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Вывинтите винты (указаны стрелками) регулировки оборотов холостого хода и качества смеси, а также клапан, перекрывающий подачу топлива на оборотах холостого хода или заглушку (указана стрелкой).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2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pict>
                      <v:shape id="_x0000_i1042" type="#_x0000_t75" alt=" Карбюратор 1В1 Opel Kadett E" style="width:150pt;height:128.25pt">
                        <v:imagedata r:id="rId47" r:href="rId48"/>
                      </v:shape>
                    </w:pict>
                  </w:r>
                </w:p>
              </w:tc>
              <w:tc>
                <w:tcPr>
                  <w:tcW w:w="27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5.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Отвинтите гайку, отметьте расположение и снимите рычаг привода дроссельной заслонки, пластину кулачка и возвратную пружину.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2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pict>
                      <v:shape id="_x0000_i1043" type="#_x0000_t75" alt=" Карбюратор 1В1 Opel Kadett E" style="width:150pt;height:109.5pt">
                        <v:imagedata r:id="rId49" r:href="rId50"/>
                      </v:shape>
                    </w:pict>
                  </w:r>
                </w:p>
              </w:tc>
              <w:tc>
                <w:tcPr>
                  <w:tcW w:w="27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6.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Отвинтите два винта и снимите крышку устройства обогащения частичной нагрузки, пружину и диафрагму.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2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pict>
                      <v:shape id="_x0000_i1044" type="#_x0000_t75" alt=" Карбюратор 1В1 Opel Kadett E" style="width:150pt;height:109.5pt">
                        <v:imagedata r:id="rId51" r:href="rId52"/>
                      </v:shape>
                    </w:pict>
                  </w:r>
                </w:p>
              </w:tc>
              <w:tc>
                <w:tcPr>
                  <w:tcW w:w="27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7.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Снимите фланец ускорительного насоса.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2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pict>
                      <v:shape id="_x0000_i1045" type="#_x0000_t75" alt=" Карбюратор 1В1 Opel Kadett E" style="width:150pt;height:109.5pt">
                        <v:imagedata r:id="rId53" r:href="rId54"/>
                      </v:shape>
                    </w:pict>
                  </w:r>
                </w:p>
              </w:tc>
              <w:tc>
                <w:tcPr>
                  <w:tcW w:w="27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8.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Снимите поршень ускорительного насоса.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2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pict>
                      <v:shape id="_x0000_i1046" type="#_x0000_t75" alt=" Карбюратор 1В1 Opel Kadett E" style="width:151.5pt;height:102.75pt">
                        <v:imagedata r:id="rId55" r:href="rId56"/>
                      </v:shape>
                    </w:pict>
                  </w:r>
                </w:p>
              </w:tc>
              <w:tc>
                <w:tcPr>
                  <w:tcW w:w="27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9.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Снимите пружину ускорительного насоса.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2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pict>
                      <v:shape id="_x0000_i1047" type="#_x0000_t75" alt=" Карбюратор 1В1 Opel Kadett E" style="width:150pt;height:112.5pt">
                        <v:imagedata r:id="rId57" r:href="rId58"/>
                      </v:shape>
                    </w:pict>
                  </w:r>
                </w:p>
              </w:tc>
              <w:tc>
                <w:tcPr>
                  <w:tcW w:w="27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10.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Извлеките распылитель ускорительного насоса из карбюратора. Снимите пружину и шарик.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2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pict>
                      <v:shape id="_x0000_i1048" type="#_x0000_t75" alt=" Карбюратор 1В1 Opel Kadett E" style="width:150pt;height:112.5pt">
                        <v:imagedata r:id="rId59" r:href="rId60"/>
                      </v:shape>
                    </w:pict>
                  </w:r>
                </w:p>
              </w:tc>
              <w:tc>
                <w:tcPr>
                  <w:tcW w:w="27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11.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Выпрессуйте ось поплавка, затем снимите поплавок.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2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pict>
                      <v:shape id="_x0000_i1049" type="#_x0000_t75" alt=" Карбюратор 1В1 Opel Kadett E" style="width:151.5pt;height:111pt">
                        <v:imagedata r:id="rId61" r:href="rId62"/>
                      </v:shape>
                    </w:pict>
                  </w:r>
                </w:p>
              </w:tc>
              <w:tc>
                <w:tcPr>
                  <w:tcW w:w="27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12.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Снимите игольчатый клапан.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22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pict>
                      <v:shape id="_x0000_i1050" type="#_x0000_t75" alt=" Карбюратор 1В1 Opel Kadett E" style="width:151.5pt;height:108.75pt">
                        <v:imagedata r:id="rId63" r:href="rId64"/>
                      </v:shape>
                    </w:pict>
                  </w:r>
                </w:p>
              </w:tc>
              <w:tc>
                <w:tcPr>
                  <w:tcW w:w="27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13.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Вывинтите и снимите главный жиклер.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14.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Отвинтите три винта и снимите заслонку, тепловую и вакуумные камеры.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pict>
                      <v:shape id="_x0000_i1051" type="#_x0000_t75" alt=" Карбюратор 1В1 Opel Kadett E" style="width:149.25pt;height:108pt">
                        <v:imagedata r:id="rId65" r:href="rId66"/>
                      </v:shape>
                    </w:pic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15.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Отметьте расположение и вывинтите и снимите топливный/ воздушный жиклер оборотов холостого хода (А) и дополнительный (В) топливный/ воздушный жиклер с корпуса карбюратора.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16.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Дальнейшая разборка карбюратора не рекомендуется.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17.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Очистите детали карбюратора в бензине и продуйте их сжатым воздухом.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18.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Продуйте сжатым воздухом все жиклеры и каналы в карбюраторе, но при этом не используйте проволоку.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19.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Проверьте состояние всех осей и тяг на наличие износа и увеличенного зазора. При наличии дефектов замените изношенные детали.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20.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Проверьте состояние диафрагм и замените их при наличии проколов и загрязнений.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21.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Проверьте состояние и герметичность поплавка. Если в поплавке имеется топливо, замените его.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22.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Продувая игольчатый клапан, проверьте его герметичность в закрытом положении. При отсутствии герметичности замените игольчатый клапан.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23.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Сборка карбюратора производится в последовательности, обратной снятию. Верхнее положение поплавка не регулируется.</w:t>
                  </w:r>
                </w:p>
              </w:tc>
            </w:tr>
            <w:tr w:rsidR="00113FD9" w:rsidRPr="00EE520F">
              <w:trPr>
                <w:tblCellSpacing w:w="0" w:type="dxa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113FD9" w:rsidRPr="00EE520F" w:rsidRDefault="00113FD9" w:rsidP="00EE520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520F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24. </w:t>
                  </w:r>
                  <w:r w:rsidRPr="00EE520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Установите карбюратор на двигатель и отрегулируйте обороты холостого хода и качество смеси, затем выполните остальные регулировки.</w:t>
                  </w:r>
                </w:p>
              </w:tc>
            </w:tr>
          </w:tbl>
          <w:p w:rsidR="00113FD9" w:rsidRPr="00EE520F" w:rsidRDefault="00113FD9" w:rsidP="00EE52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13FD9" w:rsidRPr="00EE520F" w:rsidRDefault="00113FD9"/>
    <w:sectPr w:rsidR="00113FD9" w:rsidRPr="00EE520F" w:rsidSect="00542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7BA7"/>
    <w:rsid w:val="00113FD9"/>
    <w:rsid w:val="00291AA3"/>
    <w:rsid w:val="00447BA7"/>
    <w:rsid w:val="00542ACC"/>
    <w:rsid w:val="005C7DF9"/>
    <w:rsid w:val="00EA6B5C"/>
    <w:rsid w:val="00EE5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ACC"/>
    <w:pPr>
      <w:spacing w:after="200" w:line="276" w:lineRule="auto"/>
    </w:pPr>
    <w:rPr>
      <w:lang w:val="ru-RU"/>
    </w:rPr>
  </w:style>
  <w:style w:type="paragraph" w:styleId="Heading4">
    <w:name w:val="heading 4"/>
    <w:basedOn w:val="Normal"/>
    <w:link w:val="Heading4Char"/>
    <w:uiPriority w:val="99"/>
    <w:qFormat/>
    <w:locked/>
    <w:rsid w:val="00EE520F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B43AC1"/>
    <w:rPr>
      <w:rFonts w:asciiTheme="minorHAnsi" w:eastAsiaTheme="minorEastAsia" w:hAnsiTheme="minorHAnsi" w:cstheme="minorBidi"/>
      <w:b/>
      <w:bCs/>
      <w:sz w:val="28"/>
      <w:szCs w:val="28"/>
      <w:lang w:val="ru-RU"/>
    </w:rPr>
  </w:style>
  <w:style w:type="paragraph" w:styleId="NormalWeb">
    <w:name w:val="Normal (Web)"/>
    <w:basedOn w:val="Normal"/>
    <w:uiPriority w:val="99"/>
    <w:rsid w:val="00447B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447BA7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47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7B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90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exter-zvon.narod.ru/foto/k/07big.jpg" TargetMode="External"/><Relationship Id="rId18" Type="http://schemas.openxmlformats.org/officeDocument/2006/relationships/image" Target="media/image5.jpeg"/><Relationship Id="rId26" Type="http://schemas.openxmlformats.org/officeDocument/2006/relationships/hyperlink" Target="http://dexter-zvon.narod.ru/foto/k/10big.jpg" TargetMode="External"/><Relationship Id="rId39" Type="http://schemas.openxmlformats.org/officeDocument/2006/relationships/image" Target="media/image13.jpeg"/><Relationship Id="rId21" Type="http://schemas.openxmlformats.org/officeDocument/2006/relationships/image" Target="media/image6.jpeg"/><Relationship Id="rId34" Type="http://schemas.openxmlformats.org/officeDocument/2006/relationships/hyperlink" Target="http://dexter-zvon.narod.ru/foto/k/13big.jpg" TargetMode="External"/><Relationship Id="rId42" Type="http://schemas.openxmlformats.org/officeDocument/2006/relationships/image" Target="media/image15.png"/><Relationship Id="rId47" Type="http://schemas.openxmlformats.org/officeDocument/2006/relationships/image" Target="media/image18.jpeg"/><Relationship Id="rId50" Type="http://schemas.openxmlformats.org/officeDocument/2006/relationships/image" Target="http://www.expressorder.ru/images/articles/71712/72050/72052/72075/72078/mn_72078_3.jpg" TargetMode="External"/><Relationship Id="rId55" Type="http://schemas.openxmlformats.org/officeDocument/2006/relationships/image" Target="media/image22.jpeg"/><Relationship Id="rId63" Type="http://schemas.openxmlformats.org/officeDocument/2006/relationships/image" Target="media/image26.jpeg"/><Relationship Id="rId68" Type="http://schemas.openxmlformats.org/officeDocument/2006/relationships/theme" Target="theme/theme1.xml"/><Relationship Id="rId7" Type="http://schemas.openxmlformats.org/officeDocument/2006/relationships/hyperlink" Target="http://dexter-zvon.narod.ru/foto/k/05big.jp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exter-zvon.narod.ru/foto/k/08big.jpg" TargetMode="External"/><Relationship Id="rId29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dexter-zvon.narod.ru/foto/k/06big.jpg" TargetMode="External"/><Relationship Id="rId24" Type="http://schemas.openxmlformats.org/officeDocument/2006/relationships/image" Target="media/image7.jpeg"/><Relationship Id="rId32" Type="http://schemas.openxmlformats.org/officeDocument/2006/relationships/hyperlink" Target="http://dexter-zvon.narod.ru/foto/k/13big.jpg" TargetMode="External"/><Relationship Id="rId37" Type="http://schemas.openxmlformats.org/officeDocument/2006/relationships/hyperlink" Target="http://dexter-zvon.narod.ru/foto/k/14big.jpg" TargetMode="External"/><Relationship Id="rId40" Type="http://schemas.openxmlformats.org/officeDocument/2006/relationships/hyperlink" Target="http://dexter-zvon.narod.ru/foto/k/15big.jpg" TargetMode="External"/><Relationship Id="rId45" Type="http://schemas.openxmlformats.org/officeDocument/2006/relationships/image" Target="media/image17.jpeg"/><Relationship Id="rId53" Type="http://schemas.openxmlformats.org/officeDocument/2006/relationships/image" Target="media/image21.jpeg"/><Relationship Id="rId58" Type="http://schemas.openxmlformats.org/officeDocument/2006/relationships/image" Target="http://www.expressorder.ru/images/articles/71712/72050/72052/72075/72078/mn_72078_7.jpg" TargetMode="External"/><Relationship Id="rId66" Type="http://schemas.openxmlformats.org/officeDocument/2006/relationships/image" Target="http://www.expressorder.ru/images/articles/71712/72050/72052/72075/72078/mn_72078_11.jpg" TargetMode="External"/><Relationship Id="rId5" Type="http://schemas.openxmlformats.org/officeDocument/2006/relationships/hyperlink" Target="http://dexter-zvon.narod.ru/foto/k/01big.jpg" TargetMode="External"/><Relationship Id="rId15" Type="http://schemas.openxmlformats.org/officeDocument/2006/relationships/image" Target="media/image4.jpeg"/><Relationship Id="rId23" Type="http://schemas.openxmlformats.org/officeDocument/2006/relationships/hyperlink" Target="http://dexter-zvon.narod.ru/foto/k/09big.jpg" TargetMode="External"/><Relationship Id="rId28" Type="http://schemas.openxmlformats.org/officeDocument/2006/relationships/hyperlink" Target="http://dexter-zvon.narod.ru/foto/k/11big.jpg" TargetMode="External"/><Relationship Id="rId36" Type="http://schemas.openxmlformats.org/officeDocument/2006/relationships/image" Target="media/image12.jpeg"/><Relationship Id="rId49" Type="http://schemas.openxmlformats.org/officeDocument/2006/relationships/image" Target="media/image19.jpeg"/><Relationship Id="rId57" Type="http://schemas.openxmlformats.org/officeDocument/2006/relationships/image" Target="media/image23.jpeg"/><Relationship Id="rId61" Type="http://schemas.openxmlformats.org/officeDocument/2006/relationships/image" Target="media/image25.jpeg"/><Relationship Id="rId10" Type="http://schemas.openxmlformats.org/officeDocument/2006/relationships/hyperlink" Target="http://dexter-zvon.narod.ru/foto/k/06big.jpg" TargetMode="External"/><Relationship Id="rId19" Type="http://schemas.openxmlformats.org/officeDocument/2006/relationships/hyperlink" Target="http://dexter-zvon.narod.ru/foto/k/04big.jpg" TargetMode="External"/><Relationship Id="rId31" Type="http://schemas.openxmlformats.org/officeDocument/2006/relationships/image" Target="media/image10.jpeg"/><Relationship Id="rId44" Type="http://schemas.openxmlformats.org/officeDocument/2006/relationships/image" Target="http://www.expressorder.ru/images/articles/71712/72050/72052/72075/72078/mn_72078_0.jpg" TargetMode="External"/><Relationship Id="rId52" Type="http://schemas.openxmlformats.org/officeDocument/2006/relationships/image" Target="http://www.expressorder.ru/images/articles/71712/72050/72052/72075/72078/mn_72078_4.jpg" TargetMode="External"/><Relationship Id="rId60" Type="http://schemas.openxmlformats.org/officeDocument/2006/relationships/image" Target="http://www.expressorder.ru/images/articles/71712/72050/72052/72075/72078/mn_72078_8.jpg" TargetMode="External"/><Relationship Id="rId65" Type="http://schemas.openxmlformats.org/officeDocument/2006/relationships/image" Target="media/image27.jpeg"/><Relationship Id="rId4" Type="http://schemas.openxmlformats.org/officeDocument/2006/relationships/hyperlink" Target="http://dexter-zvon.narod.ru/foto/k/01big.jpg" TargetMode="External"/><Relationship Id="rId9" Type="http://schemas.openxmlformats.org/officeDocument/2006/relationships/image" Target="media/image2.jpeg"/><Relationship Id="rId14" Type="http://schemas.openxmlformats.org/officeDocument/2006/relationships/hyperlink" Target="http://dexter-zvon.narod.ru/foto/k/07big.jpg" TargetMode="External"/><Relationship Id="rId22" Type="http://schemas.openxmlformats.org/officeDocument/2006/relationships/hyperlink" Target="http://dexter-zvon.narod.ru/foto/k/09big.jpg" TargetMode="External"/><Relationship Id="rId27" Type="http://schemas.openxmlformats.org/officeDocument/2006/relationships/image" Target="media/image8.jpeg"/><Relationship Id="rId30" Type="http://schemas.openxmlformats.org/officeDocument/2006/relationships/hyperlink" Target="http://dexter-zvon.narod.ru/foto/k/12big.jpg" TargetMode="External"/><Relationship Id="rId35" Type="http://schemas.openxmlformats.org/officeDocument/2006/relationships/hyperlink" Target="http://dexter-zvon.narod.ru/foto/k/14big.jpg" TargetMode="External"/><Relationship Id="rId43" Type="http://schemas.openxmlformats.org/officeDocument/2006/relationships/image" Target="media/image16.jpeg"/><Relationship Id="rId48" Type="http://schemas.openxmlformats.org/officeDocument/2006/relationships/image" Target="http://www.expressorder.ru/images/articles/71712/72050/72052/72075/72078/mn_72078_2.jpg" TargetMode="External"/><Relationship Id="rId56" Type="http://schemas.openxmlformats.org/officeDocument/2006/relationships/image" Target="http://www.expressorder.ru/images/articles/71712/72050/72052/72075/72078/mn_72078_6.jpg" TargetMode="External"/><Relationship Id="rId64" Type="http://schemas.openxmlformats.org/officeDocument/2006/relationships/image" Target="http://www.expressorder.ru/images/articles/71712/72050/72052/72075/72078/mn_72078_10.jpg" TargetMode="External"/><Relationship Id="rId8" Type="http://schemas.openxmlformats.org/officeDocument/2006/relationships/hyperlink" Target="http://dexter-zvon.narod.ru/foto/k/05big.jpg" TargetMode="External"/><Relationship Id="rId51" Type="http://schemas.openxmlformats.org/officeDocument/2006/relationships/image" Target="media/image20.jpeg"/><Relationship Id="rId3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http://dexter-zvon.narod.ru/foto/k/08big.jpg" TargetMode="External"/><Relationship Id="rId25" Type="http://schemas.openxmlformats.org/officeDocument/2006/relationships/hyperlink" Target="http://dexter-zvon.narod.ru/foto/k/10big.jpg" TargetMode="External"/><Relationship Id="rId33" Type="http://schemas.openxmlformats.org/officeDocument/2006/relationships/image" Target="media/image11.jpeg"/><Relationship Id="rId38" Type="http://schemas.openxmlformats.org/officeDocument/2006/relationships/hyperlink" Target="http://dexter-zvon.narod.ru/foto/k/15big.jpg" TargetMode="External"/><Relationship Id="rId46" Type="http://schemas.openxmlformats.org/officeDocument/2006/relationships/image" Target="http://www.expressorder.ru/images/articles/71712/72050/72052/72075/72078/mn_72078_1.jpg" TargetMode="External"/><Relationship Id="rId59" Type="http://schemas.openxmlformats.org/officeDocument/2006/relationships/image" Target="media/image24.jpeg"/><Relationship Id="rId67" Type="http://schemas.openxmlformats.org/officeDocument/2006/relationships/fontTable" Target="fontTable.xml"/><Relationship Id="rId20" Type="http://schemas.openxmlformats.org/officeDocument/2006/relationships/hyperlink" Target="http://dexter-zvon.narod.ru/foto/k/04big.jpg" TargetMode="External"/><Relationship Id="rId41" Type="http://schemas.openxmlformats.org/officeDocument/2006/relationships/image" Target="media/image14.png"/><Relationship Id="rId54" Type="http://schemas.openxmlformats.org/officeDocument/2006/relationships/image" Target="http://www.expressorder.ru/images/articles/71712/72050/72052/72075/72078/mn_72078_5.jpg" TargetMode="External"/><Relationship Id="rId62" Type="http://schemas.openxmlformats.org/officeDocument/2006/relationships/image" Target="http://www.expressorder.ru/images/articles/71712/72050/72052/72075/72078/mn_72078_9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10</Pages>
  <Words>1565</Words>
  <Characters>8924</Characters>
  <Application>Microsoft Office Outlook</Application>
  <DocSecurity>0</DocSecurity>
  <Lines>0</Lines>
  <Paragraphs>0</Paragraphs>
  <ScaleCrop>false</ScaleCrop>
  <Company>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Служба</cp:lastModifiedBy>
  <cp:revision>3</cp:revision>
  <dcterms:created xsi:type="dcterms:W3CDTF">2010-10-07T18:40:00Z</dcterms:created>
  <dcterms:modified xsi:type="dcterms:W3CDTF">2013-04-14T14:25:00Z</dcterms:modified>
</cp:coreProperties>
</file>